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121A04" w14:textId="43330E43" w:rsidR="00455FA9" w:rsidRDefault="00BA1ACA" w:rsidP="00563B0B">
      <w:pPr>
        <w:pStyle w:val="Overskrift1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0DC476" wp14:editId="54B4487D">
            <wp:simplePos x="0" y="0"/>
            <wp:positionH relativeFrom="column">
              <wp:posOffset>4639742</wp:posOffset>
            </wp:positionH>
            <wp:positionV relativeFrom="paragraph">
              <wp:posOffset>-1106297</wp:posOffset>
            </wp:positionV>
            <wp:extent cx="1104900" cy="1104900"/>
            <wp:effectExtent l="0" t="0" r="0" b="0"/>
            <wp:wrapNone/>
            <wp:docPr id="140292566" name="Bilde 1" title="Logo Operasjonssykepleierne N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AB18FC" w14:textId="77777777" w:rsidR="00455FA9" w:rsidRDefault="00455FA9" w:rsidP="00E2770F"/>
    <w:p w14:paraId="02C321BE" w14:textId="18B6ECB2" w:rsidR="005D4FF0" w:rsidRPr="00642CD9" w:rsidRDefault="00BA1ACA" w:rsidP="00E2770F">
      <w:r>
        <w:rPr>
          <w:noProof/>
        </w:rPr>
        <w:drawing>
          <wp:anchor distT="0" distB="0" distL="114300" distR="114300" simplePos="0" relativeHeight="251658240" behindDoc="0" locked="0" layoutInCell="1" allowOverlap="1" wp14:anchorId="5D0D8D8C" wp14:editId="3D5466A2">
            <wp:simplePos x="0" y="0"/>
            <wp:positionH relativeFrom="column">
              <wp:posOffset>3929660</wp:posOffset>
            </wp:positionH>
            <wp:positionV relativeFrom="paragraph">
              <wp:posOffset>6181471</wp:posOffset>
            </wp:positionV>
            <wp:extent cx="2021205" cy="742950"/>
            <wp:effectExtent l="0" t="0" r="0" b="0"/>
            <wp:wrapNone/>
            <wp:docPr id="478769265" name="Bilde 4" title="Logo Operasjonssykepleierne N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29CC">
        <w:t xml:space="preserve">                                                                            </w:t>
      </w:r>
      <w:r w:rsidR="001241F0">
        <w:t xml:space="preserve">                                                          </w:t>
      </w:r>
      <w:bookmarkStart w:id="0" w:name="_GoBack"/>
      <w:bookmarkEnd w:id="0"/>
      <w:r w:rsidR="001241F0">
        <w:t xml:space="preserve">  </w:t>
      </w:r>
      <w:r w:rsidR="005D4FF0">
        <w:t xml:space="preserve">                                                   </w:t>
      </w:r>
      <w:r w:rsidR="001241F0">
        <w:t xml:space="preserve">     </w:t>
      </w:r>
    </w:p>
    <w:sectPr w:rsidR="005D4FF0" w:rsidRPr="00642CD9" w:rsidSect="001315D4">
      <w:headerReference w:type="default" r:id="rId12"/>
      <w:headerReference w:type="first" r:id="rId13"/>
      <w:footerReference w:type="first" r:id="rId14"/>
      <w:pgSz w:w="11906" w:h="16838" w:code="9"/>
      <w:pgMar w:top="2835" w:right="1701" w:bottom="567" w:left="1588" w:header="0" w:footer="1701" w:gutter="113"/>
      <w:paperSrc w:first="7" w:other="7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1A7DAD" w14:textId="77777777" w:rsidR="00B92946" w:rsidRDefault="00B92946">
      <w:r>
        <w:separator/>
      </w:r>
    </w:p>
  </w:endnote>
  <w:endnote w:type="continuationSeparator" w:id="0">
    <w:p w14:paraId="39EBDD18" w14:textId="77777777" w:rsidR="00B92946" w:rsidRDefault="00B92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A55DA" w14:textId="77777777" w:rsidR="00DF5C4E" w:rsidRDefault="00DF5C4E" w:rsidP="00155695">
    <w:pPr>
      <w:pStyle w:val="Bunntekst"/>
      <w:ind w:left="-1247"/>
    </w:pPr>
  </w:p>
  <w:p w14:paraId="68DC4510" w14:textId="77777777" w:rsidR="00DF5C4E" w:rsidRDefault="00DF5C4E" w:rsidP="00155695">
    <w:pPr>
      <w:pStyle w:val="Bunntekst"/>
      <w:ind w:left="-1247"/>
    </w:pPr>
  </w:p>
  <w:p w14:paraId="655271D8" w14:textId="77777777" w:rsidR="00DF5C4E" w:rsidRDefault="00DF5C4E" w:rsidP="00155695">
    <w:pPr>
      <w:pStyle w:val="Bunntekst"/>
      <w:ind w:left="-1247"/>
    </w:pPr>
  </w:p>
  <w:p w14:paraId="26E64F0D" w14:textId="77777777" w:rsidR="00DF5C4E" w:rsidRDefault="00DF5C4E" w:rsidP="00155695">
    <w:pPr>
      <w:pStyle w:val="Bunntekst"/>
      <w:ind w:left="-1247"/>
    </w:pPr>
  </w:p>
  <w:p w14:paraId="6C73688E" w14:textId="77777777" w:rsidR="00DF5C4E" w:rsidRDefault="00DF5C4E" w:rsidP="00155695">
    <w:pPr>
      <w:pStyle w:val="Bunntekst"/>
      <w:ind w:left="-1247"/>
    </w:pPr>
  </w:p>
  <w:p w14:paraId="227F10B1" w14:textId="77777777" w:rsidR="00DF5C4E" w:rsidRDefault="00DF5C4E" w:rsidP="00155695">
    <w:pPr>
      <w:pStyle w:val="Bunntekst"/>
      <w:ind w:left="-1247"/>
    </w:pPr>
  </w:p>
  <w:p w14:paraId="7FB00893" w14:textId="77777777" w:rsidR="00DF5C4E" w:rsidRDefault="00DF5C4E" w:rsidP="00155695">
    <w:pPr>
      <w:pStyle w:val="Bunntekst"/>
      <w:ind w:left="-1247"/>
    </w:pPr>
  </w:p>
  <w:p w14:paraId="1F45EB09" w14:textId="77777777" w:rsidR="00DF5C4E" w:rsidRDefault="00DF5C4E" w:rsidP="00155695">
    <w:pPr>
      <w:pStyle w:val="Bunntekst"/>
      <w:ind w:left="-1247"/>
    </w:pPr>
  </w:p>
  <w:p w14:paraId="58568705" w14:textId="77777777" w:rsidR="00DF5C4E" w:rsidRDefault="00DF5C4E" w:rsidP="00155695">
    <w:pPr>
      <w:pStyle w:val="Bunntekst"/>
      <w:ind w:left="-1247"/>
    </w:pPr>
  </w:p>
  <w:p w14:paraId="0A86A0FD" w14:textId="77777777" w:rsidR="00DF5C4E" w:rsidRDefault="00DF5C4E" w:rsidP="00155695">
    <w:pPr>
      <w:pStyle w:val="Bunntekst"/>
      <w:ind w:left="-1247"/>
    </w:pPr>
  </w:p>
  <w:p w14:paraId="69DAB90A" w14:textId="77777777" w:rsidR="00DF5C4E" w:rsidRDefault="00DF5C4E" w:rsidP="00155695">
    <w:pPr>
      <w:pStyle w:val="Bunntekst"/>
      <w:ind w:left="-1247"/>
    </w:pPr>
  </w:p>
  <w:p w14:paraId="06F99824" w14:textId="77777777" w:rsidR="00DF5C4E" w:rsidRPr="00155695" w:rsidRDefault="00DF5C4E" w:rsidP="00155695">
    <w:pPr>
      <w:pStyle w:val="Bunntekst"/>
      <w:ind w:left="-124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2FDFE2" w14:textId="77777777" w:rsidR="00B92946" w:rsidRDefault="00B92946">
      <w:r>
        <w:separator/>
      </w:r>
    </w:p>
  </w:footnote>
  <w:footnote w:type="continuationSeparator" w:id="0">
    <w:p w14:paraId="0C3107E5" w14:textId="77777777" w:rsidR="00B92946" w:rsidRDefault="00B92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87510" w14:textId="20EC0B39" w:rsidR="00DF5C4E" w:rsidRPr="00AA30A1" w:rsidRDefault="00342948" w:rsidP="0067268B">
    <w:pPr>
      <w:pStyle w:val="Topptekst"/>
      <w:tabs>
        <w:tab w:val="clear" w:pos="8504"/>
        <w:tab w:val="right" w:pos="8222"/>
      </w:tabs>
      <w:ind w:left="-1701" w:right="-1700"/>
      <w:jc w:val="lef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8AF61F" wp14:editId="1375C176">
          <wp:simplePos x="0" y="0"/>
          <wp:positionH relativeFrom="column">
            <wp:posOffset>-1084580</wp:posOffset>
          </wp:positionH>
          <wp:positionV relativeFrom="paragraph">
            <wp:posOffset>293</wp:posOffset>
          </wp:positionV>
          <wp:extent cx="7571430" cy="10709323"/>
          <wp:effectExtent l="0" t="0" r="0" b="0"/>
          <wp:wrapNone/>
          <wp:docPr id="9" name="Bilde 9" title="Blåfarget ram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V-plk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1430" cy="10709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5404A" w14:textId="77777777" w:rsidR="00DF5C4E" w:rsidRDefault="00DF5C4E">
    <w:pPr>
      <w:pStyle w:val="Topptekst"/>
    </w:pPr>
  </w:p>
  <w:p w14:paraId="3B900AA9" w14:textId="77777777" w:rsidR="00DF5C4E" w:rsidRDefault="00DF5C4E">
    <w:pPr>
      <w:pStyle w:val="Topptekst"/>
    </w:pPr>
  </w:p>
  <w:p w14:paraId="1FF5BC94" w14:textId="77777777" w:rsidR="00DF5C4E" w:rsidRDefault="00DF5C4E">
    <w:pPr>
      <w:pStyle w:val="Topptekst"/>
    </w:pPr>
  </w:p>
  <w:p w14:paraId="315042AC" w14:textId="77777777" w:rsidR="00DF5C4E" w:rsidRDefault="00DF5C4E">
    <w:pPr>
      <w:pStyle w:val="Topptekst"/>
    </w:pPr>
  </w:p>
  <w:p w14:paraId="6F1A9035" w14:textId="77777777" w:rsidR="00DF5C4E" w:rsidRDefault="00DF5C4E">
    <w:pPr>
      <w:pStyle w:val="Topptekst"/>
    </w:pPr>
  </w:p>
  <w:p w14:paraId="691B2548" w14:textId="77777777" w:rsidR="00DF5C4E" w:rsidRDefault="00DF5C4E">
    <w:pPr>
      <w:pStyle w:val="Topptekst"/>
    </w:pPr>
  </w:p>
  <w:p w14:paraId="517227E0" w14:textId="77777777" w:rsidR="00DF5C4E" w:rsidRDefault="00DF5C4E">
    <w:pPr>
      <w:pStyle w:val="Topptekst"/>
    </w:pPr>
  </w:p>
  <w:p w14:paraId="2370ABB8" w14:textId="77777777" w:rsidR="00DF5C4E" w:rsidRDefault="00DF5C4E">
    <w:pPr>
      <w:pStyle w:val="Topptekst"/>
    </w:pPr>
  </w:p>
  <w:p w14:paraId="34788889" w14:textId="77777777" w:rsidR="00DF5C4E" w:rsidRDefault="00DF5C4E">
    <w:pPr>
      <w:pStyle w:val="Topptekst"/>
    </w:pPr>
  </w:p>
  <w:p w14:paraId="0F1ACFAE" w14:textId="77777777" w:rsidR="00DF5C4E" w:rsidRDefault="00DF5C4E">
    <w:pPr>
      <w:pStyle w:val="Topptekst"/>
    </w:pPr>
  </w:p>
  <w:p w14:paraId="129E0CDF" w14:textId="77777777" w:rsidR="00DF5C4E" w:rsidRDefault="00DF5C4E">
    <w:pPr>
      <w:pStyle w:val="Topptekst"/>
    </w:pPr>
  </w:p>
  <w:p w14:paraId="54608580" w14:textId="77777777" w:rsidR="00DF5C4E" w:rsidRDefault="00DF5C4E">
    <w:pPr>
      <w:pStyle w:val="Topptekst"/>
    </w:pPr>
  </w:p>
  <w:p w14:paraId="15EE6C13" w14:textId="77777777" w:rsidR="00DF5C4E" w:rsidRDefault="00DF5C4E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17D13"/>
    <w:multiLevelType w:val="hybridMultilevel"/>
    <w:tmpl w:val="3AFC6846"/>
    <w:lvl w:ilvl="0" w:tplc="04140001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57A40928"/>
    <w:multiLevelType w:val="hybridMultilevel"/>
    <w:tmpl w:val="F0BE45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500C5"/>
    <w:multiLevelType w:val="hybridMultilevel"/>
    <w:tmpl w:val="748C9E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intFractionalCharacterWidth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6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C80"/>
    <w:rsid w:val="00002753"/>
    <w:rsid w:val="00014CEF"/>
    <w:rsid w:val="00015D4F"/>
    <w:rsid w:val="00025FE3"/>
    <w:rsid w:val="000277D7"/>
    <w:rsid w:val="00033E88"/>
    <w:rsid w:val="00034CE0"/>
    <w:rsid w:val="00037E1A"/>
    <w:rsid w:val="0005350F"/>
    <w:rsid w:val="00055794"/>
    <w:rsid w:val="00076745"/>
    <w:rsid w:val="0008085C"/>
    <w:rsid w:val="00085B3E"/>
    <w:rsid w:val="00093FBC"/>
    <w:rsid w:val="000A34F3"/>
    <w:rsid w:val="000B6DBD"/>
    <w:rsid w:val="000C38CC"/>
    <w:rsid w:val="000E2271"/>
    <w:rsid w:val="000F1963"/>
    <w:rsid w:val="00101D6D"/>
    <w:rsid w:val="00105DF7"/>
    <w:rsid w:val="00110FE0"/>
    <w:rsid w:val="001143C6"/>
    <w:rsid w:val="00117C67"/>
    <w:rsid w:val="001241F0"/>
    <w:rsid w:val="001315D4"/>
    <w:rsid w:val="00155695"/>
    <w:rsid w:val="00161309"/>
    <w:rsid w:val="00165DAB"/>
    <w:rsid w:val="001660A1"/>
    <w:rsid w:val="00170D7A"/>
    <w:rsid w:val="00172F9F"/>
    <w:rsid w:val="001774FA"/>
    <w:rsid w:val="001D1C72"/>
    <w:rsid w:val="001D23BE"/>
    <w:rsid w:val="001D6D8A"/>
    <w:rsid w:val="001D71C6"/>
    <w:rsid w:val="001E0A32"/>
    <w:rsid w:val="001E43C3"/>
    <w:rsid w:val="001F66D4"/>
    <w:rsid w:val="002001A9"/>
    <w:rsid w:val="002103FA"/>
    <w:rsid w:val="00223AE0"/>
    <w:rsid w:val="00224D2F"/>
    <w:rsid w:val="00234B36"/>
    <w:rsid w:val="0023767F"/>
    <w:rsid w:val="00243C46"/>
    <w:rsid w:val="00244FBB"/>
    <w:rsid w:val="002473D8"/>
    <w:rsid w:val="002579FA"/>
    <w:rsid w:val="00260D13"/>
    <w:rsid w:val="002629CC"/>
    <w:rsid w:val="00264E1B"/>
    <w:rsid w:val="002721E6"/>
    <w:rsid w:val="002743E0"/>
    <w:rsid w:val="002B2D37"/>
    <w:rsid w:val="002C77C7"/>
    <w:rsid w:val="002D26BD"/>
    <w:rsid w:val="002E0CEF"/>
    <w:rsid w:val="002E16B8"/>
    <w:rsid w:val="002F1662"/>
    <w:rsid w:val="002F3D4A"/>
    <w:rsid w:val="002F486E"/>
    <w:rsid w:val="0030522E"/>
    <w:rsid w:val="0032078B"/>
    <w:rsid w:val="0034008B"/>
    <w:rsid w:val="00342948"/>
    <w:rsid w:val="00344947"/>
    <w:rsid w:val="0035766D"/>
    <w:rsid w:val="00362F34"/>
    <w:rsid w:val="00363AAB"/>
    <w:rsid w:val="00371A88"/>
    <w:rsid w:val="0038545E"/>
    <w:rsid w:val="003A63FF"/>
    <w:rsid w:val="003B00A0"/>
    <w:rsid w:val="003E7F74"/>
    <w:rsid w:val="003F483B"/>
    <w:rsid w:val="003F57F8"/>
    <w:rsid w:val="003F5DFB"/>
    <w:rsid w:val="00432D36"/>
    <w:rsid w:val="00440FA0"/>
    <w:rsid w:val="0044310F"/>
    <w:rsid w:val="00452E82"/>
    <w:rsid w:val="00455FA9"/>
    <w:rsid w:val="00466C2A"/>
    <w:rsid w:val="004703F5"/>
    <w:rsid w:val="00487C47"/>
    <w:rsid w:val="004938C1"/>
    <w:rsid w:val="004B7008"/>
    <w:rsid w:val="004B714D"/>
    <w:rsid w:val="004E1C76"/>
    <w:rsid w:val="004E2113"/>
    <w:rsid w:val="004E458C"/>
    <w:rsid w:val="004F11E2"/>
    <w:rsid w:val="004F3590"/>
    <w:rsid w:val="004F6AED"/>
    <w:rsid w:val="005018C9"/>
    <w:rsid w:val="005118D7"/>
    <w:rsid w:val="005137BF"/>
    <w:rsid w:val="0052417B"/>
    <w:rsid w:val="0055504F"/>
    <w:rsid w:val="00563B0B"/>
    <w:rsid w:val="00582ABF"/>
    <w:rsid w:val="00587F74"/>
    <w:rsid w:val="005A6A7C"/>
    <w:rsid w:val="005C27A0"/>
    <w:rsid w:val="005D3ACF"/>
    <w:rsid w:val="005D4FF0"/>
    <w:rsid w:val="005E09B0"/>
    <w:rsid w:val="005F4863"/>
    <w:rsid w:val="0060101E"/>
    <w:rsid w:val="006010DD"/>
    <w:rsid w:val="00603AAE"/>
    <w:rsid w:val="0062502B"/>
    <w:rsid w:val="00640E85"/>
    <w:rsid w:val="00642CD9"/>
    <w:rsid w:val="006706AA"/>
    <w:rsid w:val="0067268B"/>
    <w:rsid w:val="00681C89"/>
    <w:rsid w:val="006A3CBB"/>
    <w:rsid w:val="006A41B8"/>
    <w:rsid w:val="006A4B71"/>
    <w:rsid w:val="006C3C22"/>
    <w:rsid w:val="006D7B77"/>
    <w:rsid w:val="006E18D7"/>
    <w:rsid w:val="006E2390"/>
    <w:rsid w:val="007162E2"/>
    <w:rsid w:val="0071696C"/>
    <w:rsid w:val="007626B2"/>
    <w:rsid w:val="007650FF"/>
    <w:rsid w:val="007A60A7"/>
    <w:rsid w:val="007A64B8"/>
    <w:rsid w:val="007C11EF"/>
    <w:rsid w:val="007E154A"/>
    <w:rsid w:val="007E7169"/>
    <w:rsid w:val="007F4952"/>
    <w:rsid w:val="007F7AE3"/>
    <w:rsid w:val="008159A8"/>
    <w:rsid w:val="0082099B"/>
    <w:rsid w:val="00825240"/>
    <w:rsid w:val="00825C80"/>
    <w:rsid w:val="00826B6C"/>
    <w:rsid w:val="008342A9"/>
    <w:rsid w:val="00873268"/>
    <w:rsid w:val="00873639"/>
    <w:rsid w:val="00882273"/>
    <w:rsid w:val="008871E5"/>
    <w:rsid w:val="00893515"/>
    <w:rsid w:val="00896F84"/>
    <w:rsid w:val="008A6798"/>
    <w:rsid w:val="008B6E05"/>
    <w:rsid w:val="008E3834"/>
    <w:rsid w:val="008E556D"/>
    <w:rsid w:val="008F3757"/>
    <w:rsid w:val="00903151"/>
    <w:rsid w:val="009271EE"/>
    <w:rsid w:val="00942525"/>
    <w:rsid w:val="00944009"/>
    <w:rsid w:val="0094559A"/>
    <w:rsid w:val="00951C8E"/>
    <w:rsid w:val="00965EB9"/>
    <w:rsid w:val="009734DC"/>
    <w:rsid w:val="00975177"/>
    <w:rsid w:val="009A6856"/>
    <w:rsid w:val="009B0048"/>
    <w:rsid w:val="009B2389"/>
    <w:rsid w:val="00A017CC"/>
    <w:rsid w:val="00A0312E"/>
    <w:rsid w:val="00A04A24"/>
    <w:rsid w:val="00A15BC1"/>
    <w:rsid w:val="00A33D75"/>
    <w:rsid w:val="00A36119"/>
    <w:rsid w:val="00A37085"/>
    <w:rsid w:val="00A41C07"/>
    <w:rsid w:val="00A54C12"/>
    <w:rsid w:val="00A57547"/>
    <w:rsid w:val="00A66976"/>
    <w:rsid w:val="00A82F53"/>
    <w:rsid w:val="00A8418E"/>
    <w:rsid w:val="00AA0C52"/>
    <w:rsid w:val="00AA30A1"/>
    <w:rsid w:val="00AA4DBB"/>
    <w:rsid w:val="00AB1AD8"/>
    <w:rsid w:val="00AB28A6"/>
    <w:rsid w:val="00AD306A"/>
    <w:rsid w:val="00AD787B"/>
    <w:rsid w:val="00AF46D0"/>
    <w:rsid w:val="00B02E2D"/>
    <w:rsid w:val="00B11C3A"/>
    <w:rsid w:val="00B30264"/>
    <w:rsid w:val="00B312B0"/>
    <w:rsid w:val="00B3273B"/>
    <w:rsid w:val="00B5551A"/>
    <w:rsid w:val="00B77BCA"/>
    <w:rsid w:val="00B87867"/>
    <w:rsid w:val="00B90A6B"/>
    <w:rsid w:val="00B92946"/>
    <w:rsid w:val="00BA0F02"/>
    <w:rsid w:val="00BA1ACA"/>
    <w:rsid w:val="00BA59CB"/>
    <w:rsid w:val="00BB102E"/>
    <w:rsid w:val="00BC10D1"/>
    <w:rsid w:val="00BC4609"/>
    <w:rsid w:val="00BF44B3"/>
    <w:rsid w:val="00C121E7"/>
    <w:rsid w:val="00C13155"/>
    <w:rsid w:val="00C17970"/>
    <w:rsid w:val="00C17C91"/>
    <w:rsid w:val="00C35424"/>
    <w:rsid w:val="00C375C7"/>
    <w:rsid w:val="00C44A3F"/>
    <w:rsid w:val="00C5213D"/>
    <w:rsid w:val="00C63DA7"/>
    <w:rsid w:val="00C72238"/>
    <w:rsid w:val="00C74F82"/>
    <w:rsid w:val="00CA511C"/>
    <w:rsid w:val="00CD306F"/>
    <w:rsid w:val="00CE1191"/>
    <w:rsid w:val="00D01590"/>
    <w:rsid w:val="00D22966"/>
    <w:rsid w:val="00D6767E"/>
    <w:rsid w:val="00D86446"/>
    <w:rsid w:val="00D870C3"/>
    <w:rsid w:val="00D91EA8"/>
    <w:rsid w:val="00DE5327"/>
    <w:rsid w:val="00DF5C4E"/>
    <w:rsid w:val="00E064ED"/>
    <w:rsid w:val="00E13DED"/>
    <w:rsid w:val="00E2770F"/>
    <w:rsid w:val="00E30B2B"/>
    <w:rsid w:val="00E30B8D"/>
    <w:rsid w:val="00E40147"/>
    <w:rsid w:val="00E93159"/>
    <w:rsid w:val="00EA39DB"/>
    <w:rsid w:val="00EE244D"/>
    <w:rsid w:val="00F112B5"/>
    <w:rsid w:val="00F177AC"/>
    <w:rsid w:val="00F33319"/>
    <w:rsid w:val="00F33B37"/>
    <w:rsid w:val="00F44B0C"/>
    <w:rsid w:val="00F44E37"/>
    <w:rsid w:val="00F6592B"/>
    <w:rsid w:val="00F7186F"/>
    <w:rsid w:val="00F80209"/>
    <w:rsid w:val="00F82370"/>
    <w:rsid w:val="00FA590F"/>
    <w:rsid w:val="00FC5028"/>
    <w:rsid w:val="00FD704E"/>
    <w:rsid w:val="00FE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6652AC"/>
  <w15:docId w15:val="{9C5F0D07-DB08-494C-871C-2C99627BE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4DC"/>
    <w:rPr>
      <w:rFonts w:ascii="Arial" w:hAnsi="Arial" w:cs="Arial"/>
    </w:rPr>
  </w:style>
  <w:style w:type="paragraph" w:styleId="Overskrift1">
    <w:name w:val="heading 1"/>
    <w:basedOn w:val="Normal"/>
    <w:next w:val="Normal"/>
    <w:autoRedefine/>
    <w:qFormat/>
    <w:rsid w:val="000F1963"/>
    <w:pPr>
      <w:spacing w:before="20" w:line="280" w:lineRule="atLeast"/>
      <w:outlineLvl w:val="0"/>
    </w:pPr>
    <w:rPr>
      <w:b/>
      <w:bCs/>
      <w:caps/>
      <w:sz w:val="48"/>
      <w:szCs w:val="48"/>
    </w:rPr>
  </w:style>
  <w:style w:type="paragraph" w:styleId="Overskrift2">
    <w:name w:val="heading 2"/>
    <w:basedOn w:val="Overskrift1"/>
    <w:next w:val="Normal"/>
    <w:autoRedefine/>
    <w:qFormat/>
    <w:rsid w:val="00E2770F"/>
    <w:pPr>
      <w:outlineLvl w:val="1"/>
    </w:pPr>
    <w:rPr>
      <w:sz w:val="28"/>
      <w:szCs w:val="28"/>
    </w:rPr>
  </w:style>
  <w:style w:type="paragraph" w:styleId="Overskrift3">
    <w:name w:val="heading 3"/>
    <w:basedOn w:val="Normal"/>
    <w:next w:val="Normal"/>
    <w:autoRedefine/>
    <w:qFormat/>
    <w:pPr>
      <w:spacing w:before="120"/>
      <w:outlineLvl w:val="2"/>
    </w:pPr>
    <w:rPr>
      <w:b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NH3">
    <w:name w:val="toc 3"/>
    <w:basedOn w:val="Normal"/>
    <w:next w:val="Normal"/>
    <w:semiHidden/>
    <w:rPr>
      <w:smallCaps/>
      <w:sz w:val="22"/>
    </w:rPr>
  </w:style>
  <w:style w:type="paragraph" w:styleId="INNH2">
    <w:name w:val="toc 2"/>
    <w:basedOn w:val="Normal"/>
    <w:next w:val="Normal"/>
    <w:semiHidden/>
    <w:rPr>
      <w:b/>
      <w:smallCaps/>
      <w:sz w:val="22"/>
    </w:rPr>
  </w:style>
  <w:style w:type="paragraph" w:styleId="INNH1">
    <w:name w:val="toc 1"/>
    <w:basedOn w:val="Normal"/>
    <w:next w:val="Normal"/>
    <w:semiHidden/>
    <w:pPr>
      <w:spacing w:before="360" w:after="360"/>
    </w:pPr>
    <w:rPr>
      <w:b/>
      <w:caps/>
      <w:sz w:val="22"/>
      <w:u w:val="single"/>
    </w:rPr>
  </w:style>
  <w:style w:type="paragraph" w:styleId="Bunntekst">
    <w:name w:val="footer"/>
    <w:basedOn w:val="Normal"/>
    <w:pPr>
      <w:tabs>
        <w:tab w:val="center" w:pos="4252"/>
        <w:tab w:val="right" w:pos="8504"/>
      </w:tabs>
    </w:pPr>
    <w:rPr>
      <w:sz w:val="16"/>
    </w:rPr>
  </w:style>
  <w:style w:type="paragraph" w:styleId="Topptekst">
    <w:name w:val="header"/>
    <w:basedOn w:val="Normal"/>
    <w:pPr>
      <w:tabs>
        <w:tab w:val="center" w:pos="4252"/>
        <w:tab w:val="right" w:pos="8504"/>
      </w:tabs>
      <w:jc w:val="center"/>
    </w:pPr>
  </w:style>
  <w:style w:type="paragraph" w:styleId="Vanliginnrykk">
    <w:name w:val="Normal Indent"/>
    <w:basedOn w:val="Normal"/>
    <w:pPr>
      <w:ind w:left="708"/>
    </w:pPr>
  </w:style>
  <w:style w:type="paragraph" w:styleId="INNH4">
    <w:name w:val="toc 4"/>
    <w:basedOn w:val="Normal"/>
    <w:next w:val="Normal"/>
    <w:autoRedefine/>
    <w:semiHidden/>
    <w:rPr>
      <w:sz w:val="22"/>
    </w:rPr>
  </w:style>
  <w:style w:type="paragraph" w:styleId="INNH5">
    <w:name w:val="toc 5"/>
    <w:basedOn w:val="Normal"/>
    <w:next w:val="Normal"/>
    <w:autoRedefine/>
    <w:semiHidden/>
    <w:rPr>
      <w:sz w:val="22"/>
    </w:rPr>
  </w:style>
  <w:style w:type="paragraph" w:styleId="INNH6">
    <w:name w:val="toc 6"/>
    <w:basedOn w:val="Normal"/>
    <w:next w:val="Normal"/>
    <w:autoRedefine/>
    <w:semiHidden/>
    <w:rPr>
      <w:sz w:val="22"/>
    </w:rPr>
  </w:style>
  <w:style w:type="paragraph" w:styleId="INNH7">
    <w:name w:val="toc 7"/>
    <w:basedOn w:val="Normal"/>
    <w:next w:val="Normal"/>
    <w:autoRedefine/>
    <w:semiHidden/>
    <w:rPr>
      <w:sz w:val="22"/>
    </w:rPr>
  </w:style>
  <w:style w:type="paragraph" w:styleId="INNH8">
    <w:name w:val="toc 8"/>
    <w:basedOn w:val="Normal"/>
    <w:next w:val="Normal"/>
    <w:autoRedefine/>
    <w:semiHidden/>
    <w:rPr>
      <w:sz w:val="22"/>
    </w:rPr>
  </w:style>
  <w:style w:type="paragraph" w:styleId="INNH9">
    <w:name w:val="toc 9"/>
    <w:basedOn w:val="Normal"/>
    <w:next w:val="Normal"/>
    <w:autoRedefine/>
    <w:semiHidden/>
    <w:rPr>
      <w:sz w:val="22"/>
    </w:rPr>
  </w:style>
  <w:style w:type="paragraph" w:styleId="Bobletekst">
    <w:name w:val="Balloon Text"/>
    <w:basedOn w:val="Normal"/>
    <w:semiHidden/>
    <w:rsid w:val="00155695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rsid w:val="001143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rsid w:val="00B11C3A"/>
    <w:rPr>
      <w:color w:val="0000FF"/>
      <w:u w:val="single"/>
    </w:rPr>
  </w:style>
  <w:style w:type="paragraph" w:customStyle="1" w:styleId="Body">
    <w:name w:val="Body"/>
    <w:basedOn w:val="Normal"/>
    <w:rsid w:val="00E2770F"/>
  </w:style>
  <w:style w:type="character" w:customStyle="1" w:styleId="Ulstomtale1">
    <w:name w:val="Uløst omtale1"/>
    <w:basedOn w:val="Standardskriftforavsnitt"/>
    <w:uiPriority w:val="99"/>
    <w:semiHidden/>
    <w:unhideWhenUsed/>
    <w:rsid w:val="00455F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maler\DM%20klient\NSF%20plakat%20med%20bl&#229;%20ramme%202014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C3323D5C968D478B3DA206A8B6315D" ma:contentTypeVersion="10" ma:contentTypeDescription="Opprett et nytt dokument." ma:contentTypeScope="" ma:versionID="c2c4aec3723c94eba0ba9b6c46435d9b">
  <xsd:schema xmlns:xsd="http://www.w3.org/2001/XMLSchema" xmlns:xs="http://www.w3.org/2001/XMLSchema" xmlns:p="http://schemas.microsoft.com/office/2006/metadata/properties" xmlns:ns2="812ff80e-13f1-49c8-b7dc-a4ee6a439866" xmlns:ns3="ad219de7-f134-43b2-82a5-be2190133b26" targetNamespace="http://schemas.microsoft.com/office/2006/metadata/properties" ma:root="true" ma:fieldsID="f1c3042b47f90edfa1155721aece3656" ns2:_="" ns3:_="">
    <xsd:import namespace="812ff80e-13f1-49c8-b7dc-a4ee6a439866"/>
    <xsd:import namespace="ad219de7-f134-43b2-82a5-be2190133b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2ff80e-13f1-49c8-b7dc-a4ee6a439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emerkelapper" ma:readOnly="false" ma:fieldId="{5cf76f15-5ced-4ddc-b409-7134ff3c332f}" ma:taxonomyMulti="true" ma:sspId="97597cfb-bc1a-4313-aa00-4e9896dc7d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19de7-f134-43b2-82a5-be2190133b2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93ed848-f422-47bb-8fe4-91333829aa48}" ma:internalName="TaxCatchAll" ma:showField="CatchAllData" ma:web="341fce49-0e71-4997-9b16-94b52b2aba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219de7-f134-43b2-82a5-be2190133b26" xsi:nil="true"/>
    <lcf76f155ced4ddcb4097134ff3c332f xmlns="812ff80e-13f1-49c8-b7dc-a4ee6a4398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4D5413B-FEB4-44F3-B47F-16B57F9E6E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0B4B7C-3718-4544-BF72-62C601A85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2ff80e-13f1-49c8-b7dc-a4ee6a439866"/>
    <ds:schemaRef ds:uri="ad219de7-f134-43b2-82a5-be2190133b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FA6A77-35D6-400A-A76C-F354804D4883}">
  <ds:schemaRefs>
    <ds:schemaRef ds:uri="http://schemas.microsoft.com/office/2006/metadata/properties"/>
    <ds:schemaRef ds:uri="http://schemas.microsoft.com/office/infopath/2007/PartnerControls"/>
    <ds:schemaRef ds:uri="ad219de7-f134-43b2-82a5-be2190133b26"/>
    <ds:schemaRef ds:uri="812ff80e-13f1-49c8-b7dc-a4ee6a439866"/>
  </ds:schemaRefs>
</ds:datastoreItem>
</file>

<file path=docMetadata/LabelInfo.xml><?xml version="1.0" encoding="utf-8"?>
<clbl:labelList xmlns:clbl="http://schemas.microsoft.com/office/2020/mipLabelMetadata">
  <clbl:label id="{5b906c1f-19d2-4ac1-bea8-1ddf524e35b3}" enabled="1" method="Standard" siteId="{7f8e4cf0-71fb-489c-a336-3f9252a6390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NSF plakat med blå ramme 2014</Template>
  <TotalTime>6</TotalTime>
  <Pages>1</Pages>
  <Words>31</Words>
  <Characters>166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ddd</vt:lpstr>
      <vt:lpstr>ddd</vt:lpstr>
    </vt:vector>
  </TitlesOfParts>
  <Company>Norsk Sykepleierforbund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ddd</dc:title>
  <dc:creator>Bodil Nilsen</dc:creator>
  <cp:lastModifiedBy>Cathrine Heen</cp:lastModifiedBy>
  <cp:revision>4</cp:revision>
  <cp:lastPrinted>2006-05-12T13:37:00Z</cp:lastPrinted>
  <dcterms:created xsi:type="dcterms:W3CDTF">2024-11-27T10:43:00Z</dcterms:created>
  <dcterms:modified xsi:type="dcterms:W3CDTF">2025-02-04T14:10:00Z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0x01010093C3323D5C968D478B3DA206A8B6315D</vt:lpwstr>
  </property>
</Properties>
</file>